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CD9" w:rsidRDefault="007C7A76">
      <w:pPr>
        <w:sectPr w:rsidR="003C6CD9" w:rsidSect="00B76E2E">
          <w:pgSz w:w="23814" w:h="16839" w:orient="landscape" w:code="8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0592" behindDoc="0" locked="0" layoutInCell="1" allowOverlap="1">
                <wp:simplePos x="0" y="0"/>
                <wp:positionH relativeFrom="margin">
                  <wp:posOffset>-161925</wp:posOffset>
                </wp:positionH>
                <wp:positionV relativeFrom="paragraph">
                  <wp:posOffset>-323850</wp:posOffset>
                </wp:positionV>
                <wp:extent cx="12934950" cy="93916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34950" cy="9391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6CD9" w:rsidRPr="007C7A76" w:rsidRDefault="007C7A76" w:rsidP="003C6CD9">
                            <w:pPr>
                              <w:rPr>
                                <w:rFonts w:ascii="SF Cartoonist Hand" w:hAnsi="SF Cartoonist Hand"/>
                                <w:b/>
                                <w:sz w:val="82"/>
                                <w:szCs w:val="96"/>
                              </w:rPr>
                            </w:pPr>
                            <w:bookmarkStart w:id="0" w:name="_GoBack"/>
                            <w:r w:rsidRPr="007C7A76">
                              <w:rPr>
                                <w:rFonts w:ascii="SF Cartoonist Hand" w:hAnsi="SF Cartoonist Hand"/>
                                <w:b/>
                                <w:sz w:val="82"/>
                                <w:szCs w:val="96"/>
                              </w:rPr>
                              <w:t>Can you use the internet to research some of the key events that happened during the Transatlantic Slave Trade?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2.75pt;margin-top:-25.5pt;width:1018.5pt;height:73.95pt;z-index:2516305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" filled="f" stroked="f">
                <v:textbox style="mso-fit-shape-to-text:t">
                  <w:txbxContent>
                    <w:p w:rsidR="003C6CD9" w:rsidRPr="007C7A76" w:rsidRDefault="007C7A76" w:rsidP="003C6CD9">
                      <w:pPr>
                        <w:rPr>
                          <w:rFonts w:ascii="SF Cartoonist Hand" w:hAnsi="SF Cartoonist Hand"/>
                          <w:b/>
                          <w:sz w:val="82"/>
                          <w:szCs w:val="96"/>
                        </w:rPr>
                      </w:pPr>
                      <w:bookmarkStart w:id="1" w:name="_GoBack"/>
                      <w:r w:rsidRPr="007C7A76">
                        <w:rPr>
                          <w:rFonts w:ascii="SF Cartoonist Hand" w:hAnsi="SF Cartoonist Hand"/>
                          <w:b/>
                          <w:sz w:val="82"/>
                          <w:szCs w:val="96"/>
                        </w:rPr>
                        <w:t>Can you use the internet to research some of the key events that happened during the Transatlantic Slave Trade?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4154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9013825</wp:posOffset>
                </wp:positionV>
                <wp:extent cx="328295" cy="328295"/>
                <wp:effectExtent l="8890" t="12700" r="5715" b="11430"/>
                <wp:wrapNone/>
                <wp:docPr id="53" name="Oval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295" cy="3282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83DA0C8" id="Oval 98" o:spid="_x0000_s1026" style="position:absolute;margin-left:-.05pt;margin-top:709.75pt;width:25.85pt;height:25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"/>
            </w:pict>
          </mc:Fallback>
        </mc:AlternateContent>
      </w:r>
      <w:r w:rsidR="004154E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>
                <wp:simplePos x="0" y="0"/>
                <wp:positionH relativeFrom="column">
                  <wp:posOffset>368935</wp:posOffset>
                </wp:positionH>
                <wp:positionV relativeFrom="paragraph">
                  <wp:posOffset>7717790</wp:posOffset>
                </wp:positionV>
                <wp:extent cx="1913255" cy="1647190"/>
                <wp:effectExtent l="0" t="0" r="0" b="0"/>
                <wp:wrapNone/>
                <wp:docPr id="5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3255" cy="1647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519E" w:rsidRPr="007D519E" w:rsidRDefault="007D519E" w:rsidP="007D519E">
                            <w:pPr>
                              <w:spacing w:line="312" w:lineRule="auto"/>
                              <w:rPr>
                                <w:rFonts w:ascii="SF Cartoonist Hand" w:hAnsi="SF Cartoonist Hand"/>
                                <w:sz w:val="36"/>
                                <w:szCs w:val="36"/>
                              </w:rPr>
                            </w:pPr>
                            <w:r w:rsidRPr="007D519E">
                              <w:rPr>
                                <w:rFonts w:ascii="SF Cartoonist Hand" w:hAnsi="SF Cartoonist Hand"/>
                                <w:sz w:val="36"/>
                                <w:szCs w:val="36"/>
                              </w:rPr>
                              <w:t>Enter text here</w:t>
                            </w:r>
                          </w:p>
                          <w:p w:rsidR="007D519E" w:rsidRPr="007D519E" w:rsidRDefault="007D519E" w:rsidP="007D519E">
                            <w:pPr>
                              <w:spacing w:line="312" w:lineRule="auto"/>
                              <w:rPr>
                                <w:rFonts w:ascii="SF Cartoonist Hand" w:hAnsi="SF Cartoonist Hand"/>
                                <w:sz w:val="36"/>
                                <w:szCs w:val="36"/>
                              </w:rPr>
                            </w:pPr>
                            <w:r w:rsidRPr="007D519E">
                              <w:rPr>
                                <w:rFonts w:ascii="SF Cartoonist Hand" w:hAnsi="SF Cartoonist Hand"/>
                                <w:sz w:val="36"/>
                                <w:szCs w:val="36"/>
                              </w:rPr>
                              <w:t>Enter text here</w:t>
                            </w:r>
                          </w:p>
                          <w:p w:rsidR="007D519E" w:rsidRPr="007D519E" w:rsidRDefault="007D519E" w:rsidP="007D519E">
                            <w:pPr>
                              <w:spacing w:line="312" w:lineRule="auto"/>
                              <w:rPr>
                                <w:rFonts w:ascii="SF Cartoonist Hand" w:hAnsi="SF Cartoonist Hand"/>
                                <w:sz w:val="36"/>
                                <w:szCs w:val="36"/>
                              </w:rPr>
                            </w:pPr>
                            <w:r w:rsidRPr="007D519E">
                              <w:rPr>
                                <w:rFonts w:ascii="SF Cartoonist Hand" w:hAnsi="SF Cartoonist Hand"/>
                                <w:sz w:val="36"/>
                                <w:szCs w:val="36"/>
                              </w:rPr>
                              <w:t>Enter text here</w:t>
                            </w:r>
                          </w:p>
                          <w:p w:rsidR="007D519E" w:rsidRPr="007D519E" w:rsidRDefault="007D519E" w:rsidP="007D519E">
                            <w:pPr>
                              <w:spacing w:line="312" w:lineRule="auto"/>
                              <w:rPr>
                                <w:rFonts w:ascii="SF Cartoonist Hand" w:hAnsi="SF Cartoonist Hand"/>
                                <w:sz w:val="36"/>
                                <w:szCs w:val="36"/>
                              </w:rPr>
                            </w:pPr>
                            <w:r w:rsidRPr="007D519E">
                              <w:rPr>
                                <w:rFonts w:ascii="SF Cartoonist Hand" w:hAnsi="SF Cartoonist Hand"/>
                                <w:sz w:val="36"/>
                                <w:szCs w:val="36"/>
                              </w:rPr>
                              <w:t>Enter text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margin-left:29.05pt;margin-top:607.7pt;width:150.65pt;height:129.7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" filled="f" stroked="f">
                <v:textbox>
                  <w:txbxContent>
                    <w:p w:rsidR="007D519E" w:rsidRPr="007D519E" w:rsidRDefault="007D519E" w:rsidP="007D519E">
                      <w:pPr>
                        <w:spacing w:line="312" w:lineRule="auto"/>
                        <w:rPr>
                          <w:rFonts w:ascii="SF Cartoonist Hand" w:hAnsi="SF Cartoonist Hand"/>
                          <w:sz w:val="36"/>
                          <w:szCs w:val="36"/>
                        </w:rPr>
                      </w:pPr>
                      <w:r w:rsidRPr="007D519E">
                        <w:rPr>
                          <w:rFonts w:ascii="SF Cartoonist Hand" w:hAnsi="SF Cartoonist Hand"/>
                          <w:sz w:val="36"/>
                          <w:szCs w:val="36"/>
                        </w:rPr>
                        <w:t>Enter text here</w:t>
                      </w:r>
                    </w:p>
                    <w:p w:rsidR="007D519E" w:rsidRPr="007D519E" w:rsidRDefault="007D519E" w:rsidP="007D519E">
                      <w:pPr>
                        <w:spacing w:line="312" w:lineRule="auto"/>
                        <w:rPr>
                          <w:rFonts w:ascii="SF Cartoonist Hand" w:hAnsi="SF Cartoonist Hand"/>
                          <w:sz w:val="36"/>
                          <w:szCs w:val="36"/>
                        </w:rPr>
                      </w:pPr>
                      <w:r w:rsidRPr="007D519E">
                        <w:rPr>
                          <w:rFonts w:ascii="SF Cartoonist Hand" w:hAnsi="SF Cartoonist Hand"/>
                          <w:sz w:val="36"/>
                          <w:szCs w:val="36"/>
                        </w:rPr>
                        <w:t>Enter text here</w:t>
                      </w:r>
                    </w:p>
                    <w:p w:rsidR="007D519E" w:rsidRPr="007D519E" w:rsidRDefault="007D519E" w:rsidP="007D519E">
                      <w:pPr>
                        <w:spacing w:line="312" w:lineRule="auto"/>
                        <w:rPr>
                          <w:rFonts w:ascii="SF Cartoonist Hand" w:hAnsi="SF Cartoonist Hand"/>
                          <w:sz w:val="36"/>
                          <w:szCs w:val="36"/>
                        </w:rPr>
                      </w:pPr>
                      <w:r w:rsidRPr="007D519E">
                        <w:rPr>
                          <w:rFonts w:ascii="SF Cartoonist Hand" w:hAnsi="SF Cartoonist Hand"/>
                          <w:sz w:val="36"/>
                          <w:szCs w:val="36"/>
                        </w:rPr>
                        <w:t>Enter text here</w:t>
                      </w:r>
                    </w:p>
                    <w:p w:rsidR="007D519E" w:rsidRPr="007D519E" w:rsidRDefault="007D519E" w:rsidP="007D519E">
                      <w:pPr>
                        <w:spacing w:line="312" w:lineRule="auto"/>
                        <w:rPr>
                          <w:rFonts w:ascii="SF Cartoonist Hand" w:hAnsi="SF Cartoonist Hand"/>
                          <w:sz w:val="36"/>
                          <w:szCs w:val="36"/>
                        </w:rPr>
                      </w:pPr>
                      <w:r w:rsidRPr="007D519E">
                        <w:rPr>
                          <w:rFonts w:ascii="SF Cartoonist Hand" w:hAnsi="SF Cartoonist Hand"/>
                          <w:sz w:val="36"/>
                          <w:szCs w:val="36"/>
                        </w:rPr>
                        <w:t>Enter text here</w:t>
                      </w:r>
                    </w:p>
                  </w:txbxContent>
                </v:textbox>
              </v:shape>
            </w:pict>
          </mc:Fallback>
        </mc:AlternateContent>
      </w:r>
      <w:r w:rsidR="004154E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>
                <wp:simplePos x="0" y="0"/>
                <wp:positionH relativeFrom="column">
                  <wp:posOffset>-189865</wp:posOffset>
                </wp:positionH>
                <wp:positionV relativeFrom="paragraph">
                  <wp:posOffset>7185025</wp:posOffset>
                </wp:positionV>
                <wp:extent cx="4083050" cy="394335"/>
                <wp:effectExtent l="0" t="0" r="0" b="0"/>
                <wp:wrapNone/>
                <wp:docPr id="5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3050" cy="394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519E" w:rsidRPr="00C45CC0" w:rsidRDefault="007D519E" w:rsidP="007D519E">
                            <w:pPr>
                              <w:jc w:val="center"/>
                              <w:rPr>
                                <w:rFonts w:ascii="SF Cartoonist Hand" w:hAnsi="SF Cartoonist Hand"/>
                                <w:b/>
                                <w:sz w:val="40"/>
                                <w:szCs w:val="40"/>
                              </w:rPr>
                            </w:pPr>
                            <w:r w:rsidRPr="00C45CC0">
                              <w:rPr>
                                <w:rFonts w:ascii="SF Cartoonist Hand" w:hAnsi="SF Cartoonist Hand"/>
                                <w:b/>
                                <w:sz w:val="40"/>
                                <w:szCs w:val="40"/>
                              </w:rPr>
                              <w:t>Key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14.95pt;margin-top:565.75pt;width:321.5pt;height:31.0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" filled="f" stroked="f">
                <v:textbox>
                  <w:txbxContent>
                    <w:p w:rsidR="007D519E" w:rsidRPr="00C45CC0" w:rsidRDefault="007D519E" w:rsidP="007D519E">
                      <w:pPr>
                        <w:jc w:val="center"/>
                        <w:rPr>
                          <w:rFonts w:ascii="SF Cartoonist Hand" w:hAnsi="SF Cartoonist Hand"/>
                          <w:b/>
                          <w:sz w:val="40"/>
                          <w:szCs w:val="40"/>
                        </w:rPr>
                      </w:pPr>
                      <w:r w:rsidRPr="00C45CC0">
                        <w:rPr>
                          <w:rFonts w:ascii="SF Cartoonist Hand" w:hAnsi="SF Cartoonist Hand"/>
                          <w:b/>
                          <w:sz w:val="40"/>
                          <w:szCs w:val="40"/>
                        </w:rPr>
                        <w:t>Key</w:t>
                      </w:r>
                    </w:p>
                  </w:txbxContent>
                </v:textbox>
              </v:shape>
            </w:pict>
          </mc:Fallback>
        </mc:AlternateContent>
      </w:r>
      <w:r w:rsidR="004154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-158115</wp:posOffset>
                </wp:positionH>
                <wp:positionV relativeFrom="paragraph">
                  <wp:posOffset>7612380</wp:posOffset>
                </wp:positionV>
                <wp:extent cx="3997960" cy="1886585"/>
                <wp:effectExtent l="32385" t="30480" r="36830" b="35560"/>
                <wp:wrapNone/>
                <wp:docPr id="50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97960" cy="18865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30D2798" id="AutoShape 92" o:spid="_x0000_s1026" style="position:absolute;margin-left:-12.45pt;margin-top:599.4pt;width:314.8pt;height:148.5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" strokeweight="4.5pt"/>
            </w:pict>
          </mc:Fallback>
        </mc:AlternateContent>
      </w:r>
      <w:r w:rsidR="004154E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>
                <wp:simplePos x="0" y="0"/>
                <wp:positionH relativeFrom="column">
                  <wp:posOffset>2212340</wp:posOffset>
                </wp:positionH>
                <wp:positionV relativeFrom="paragraph">
                  <wp:posOffset>7731760</wp:posOffset>
                </wp:positionV>
                <wp:extent cx="1913255" cy="1647190"/>
                <wp:effectExtent l="0" t="0" r="0" b="0"/>
                <wp:wrapNone/>
                <wp:docPr id="4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3255" cy="1647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519E" w:rsidRPr="007D519E" w:rsidRDefault="007D519E" w:rsidP="007D519E">
                            <w:pPr>
                              <w:spacing w:line="312" w:lineRule="auto"/>
                              <w:rPr>
                                <w:rFonts w:ascii="SF Cartoonist Hand" w:hAnsi="SF Cartoonist Hand"/>
                                <w:sz w:val="36"/>
                                <w:szCs w:val="36"/>
                              </w:rPr>
                            </w:pPr>
                            <w:r w:rsidRPr="007D519E">
                              <w:rPr>
                                <w:rFonts w:ascii="SF Cartoonist Hand" w:hAnsi="SF Cartoonist Hand"/>
                                <w:sz w:val="36"/>
                                <w:szCs w:val="36"/>
                              </w:rPr>
                              <w:t>Enter text here</w:t>
                            </w:r>
                          </w:p>
                          <w:p w:rsidR="007D519E" w:rsidRPr="007D519E" w:rsidRDefault="007D519E" w:rsidP="007D519E">
                            <w:pPr>
                              <w:spacing w:line="312" w:lineRule="auto"/>
                              <w:rPr>
                                <w:rFonts w:ascii="SF Cartoonist Hand" w:hAnsi="SF Cartoonist Hand"/>
                                <w:sz w:val="36"/>
                                <w:szCs w:val="36"/>
                              </w:rPr>
                            </w:pPr>
                            <w:r w:rsidRPr="007D519E">
                              <w:rPr>
                                <w:rFonts w:ascii="SF Cartoonist Hand" w:hAnsi="SF Cartoonist Hand"/>
                                <w:sz w:val="36"/>
                                <w:szCs w:val="36"/>
                              </w:rPr>
                              <w:t>Enter text here</w:t>
                            </w:r>
                          </w:p>
                          <w:p w:rsidR="007D519E" w:rsidRPr="007D519E" w:rsidRDefault="007D519E" w:rsidP="007D519E">
                            <w:pPr>
                              <w:spacing w:line="312" w:lineRule="auto"/>
                              <w:rPr>
                                <w:rFonts w:ascii="SF Cartoonist Hand" w:hAnsi="SF Cartoonist Hand"/>
                                <w:sz w:val="36"/>
                                <w:szCs w:val="36"/>
                              </w:rPr>
                            </w:pPr>
                            <w:r w:rsidRPr="007D519E">
                              <w:rPr>
                                <w:rFonts w:ascii="SF Cartoonist Hand" w:hAnsi="SF Cartoonist Hand"/>
                                <w:sz w:val="36"/>
                                <w:szCs w:val="36"/>
                              </w:rPr>
                              <w:t>Enter text here</w:t>
                            </w:r>
                          </w:p>
                          <w:p w:rsidR="007D519E" w:rsidRPr="007D519E" w:rsidRDefault="007D519E" w:rsidP="007D519E">
                            <w:pPr>
                              <w:spacing w:line="312" w:lineRule="auto"/>
                              <w:rPr>
                                <w:rFonts w:ascii="SF Cartoonist Hand" w:hAnsi="SF Cartoonist Hand"/>
                                <w:sz w:val="36"/>
                                <w:szCs w:val="36"/>
                              </w:rPr>
                            </w:pPr>
                            <w:r w:rsidRPr="007D519E">
                              <w:rPr>
                                <w:rFonts w:ascii="SF Cartoonist Hand" w:hAnsi="SF Cartoonist Hand"/>
                                <w:sz w:val="36"/>
                                <w:szCs w:val="36"/>
                              </w:rPr>
                              <w:t>Enter text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74.2pt;margin-top:608.8pt;width:150.65pt;height:129.7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" filled="f" stroked="f">
                <v:textbox>
                  <w:txbxContent>
                    <w:p w:rsidR="007D519E" w:rsidRPr="007D519E" w:rsidRDefault="007D519E" w:rsidP="007D519E">
                      <w:pPr>
                        <w:spacing w:line="312" w:lineRule="auto"/>
                        <w:rPr>
                          <w:rFonts w:ascii="SF Cartoonist Hand" w:hAnsi="SF Cartoonist Hand"/>
                          <w:sz w:val="36"/>
                          <w:szCs w:val="36"/>
                        </w:rPr>
                      </w:pPr>
                      <w:r w:rsidRPr="007D519E">
                        <w:rPr>
                          <w:rFonts w:ascii="SF Cartoonist Hand" w:hAnsi="SF Cartoonist Hand"/>
                          <w:sz w:val="36"/>
                          <w:szCs w:val="36"/>
                        </w:rPr>
                        <w:t>Enter text here</w:t>
                      </w:r>
                    </w:p>
                    <w:p w:rsidR="007D519E" w:rsidRPr="007D519E" w:rsidRDefault="007D519E" w:rsidP="007D519E">
                      <w:pPr>
                        <w:spacing w:line="312" w:lineRule="auto"/>
                        <w:rPr>
                          <w:rFonts w:ascii="SF Cartoonist Hand" w:hAnsi="SF Cartoonist Hand"/>
                          <w:sz w:val="36"/>
                          <w:szCs w:val="36"/>
                        </w:rPr>
                      </w:pPr>
                      <w:r w:rsidRPr="007D519E">
                        <w:rPr>
                          <w:rFonts w:ascii="SF Cartoonist Hand" w:hAnsi="SF Cartoonist Hand"/>
                          <w:sz w:val="36"/>
                          <w:szCs w:val="36"/>
                        </w:rPr>
                        <w:t>Enter text here</w:t>
                      </w:r>
                    </w:p>
                    <w:p w:rsidR="007D519E" w:rsidRPr="007D519E" w:rsidRDefault="007D519E" w:rsidP="007D519E">
                      <w:pPr>
                        <w:spacing w:line="312" w:lineRule="auto"/>
                        <w:rPr>
                          <w:rFonts w:ascii="SF Cartoonist Hand" w:hAnsi="SF Cartoonist Hand"/>
                          <w:sz w:val="36"/>
                          <w:szCs w:val="36"/>
                        </w:rPr>
                      </w:pPr>
                      <w:r w:rsidRPr="007D519E">
                        <w:rPr>
                          <w:rFonts w:ascii="SF Cartoonist Hand" w:hAnsi="SF Cartoonist Hand"/>
                          <w:sz w:val="36"/>
                          <w:szCs w:val="36"/>
                        </w:rPr>
                        <w:t>Enter text here</w:t>
                      </w:r>
                    </w:p>
                    <w:p w:rsidR="007D519E" w:rsidRPr="007D519E" w:rsidRDefault="007D519E" w:rsidP="007D519E">
                      <w:pPr>
                        <w:spacing w:line="312" w:lineRule="auto"/>
                        <w:rPr>
                          <w:rFonts w:ascii="SF Cartoonist Hand" w:hAnsi="SF Cartoonist Hand"/>
                          <w:sz w:val="36"/>
                          <w:szCs w:val="36"/>
                        </w:rPr>
                      </w:pPr>
                      <w:r w:rsidRPr="007D519E">
                        <w:rPr>
                          <w:rFonts w:ascii="SF Cartoonist Hand" w:hAnsi="SF Cartoonist Hand"/>
                          <w:sz w:val="36"/>
                          <w:szCs w:val="36"/>
                        </w:rPr>
                        <w:t>Enter text here</w:t>
                      </w:r>
                    </w:p>
                  </w:txbxContent>
                </v:textbox>
              </v:shape>
            </w:pict>
          </mc:Fallback>
        </mc:AlternateContent>
      </w:r>
      <w:r w:rsidR="004154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1842770</wp:posOffset>
                </wp:positionH>
                <wp:positionV relativeFrom="paragraph">
                  <wp:posOffset>7735570</wp:posOffset>
                </wp:positionV>
                <wp:extent cx="328295" cy="328295"/>
                <wp:effectExtent l="13970" t="10795" r="10160" b="13335"/>
                <wp:wrapNone/>
                <wp:docPr id="48" name="Oval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295" cy="3282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F8E98A6" id="Oval 104" o:spid="_x0000_s1026" style="position:absolute;margin-left:145.1pt;margin-top:609.1pt;width:25.85pt;height:25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"/>
            </w:pict>
          </mc:Fallback>
        </mc:AlternateContent>
      </w:r>
      <w:r w:rsidR="004154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1842770</wp:posOffset>
                </wp:positionH>
                <wp:positionV relativeFrom="paragraph">
                  <wp:posOffset>9027795</wp:posOffset>
                </wp:positionV>
                <wp:extent cx="328295" cy="328295"/>
                <wp:effectExtent l="13970" t="7620" r="10160" b="6985"/>
                <wp:wrapNone/>
                <wp:docPr id="47" name="Oval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295" cy="3282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51A6C7B" id="Oval 108" o:spid="_x0000_s1026" style="position:absolute;margin-left:145.1pt;margin-top:710.85pt;width:25.85pt;height:25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"/>
            </w:pict>
          </mc:Fallback>
        </mc:AlternateContent>
      </w:r>
      <w:r w:rsidR="004154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1842770</wp:posOffset>
                </wp:positionH>
                <wp:positionV relativeFrom="paragraph">
                  <wp:posOffset>8596630</wp:posOffset>
                </wp:positionV>
                <wp:extent cx="328295" cy="328295"/>
                <wp:effectExtent l="13970" t="5080" r="10160" b="9525"/>
                <wp:wrapNone/>
                <wp:docPr id="46" name="Oval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295" cy="3282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B79D944" id="Oval 107" o:spid="_x0000_s1026" style="position:absolute;margin-left:145.1pt;margin-top:676.9pt;width:25.85pt;height:25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"/>
            </w:pict>
          </mc:Fallback>
        </mc:AlternateContent>
      </w:r>
      <w:r w:rsidR="004154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1842770</wp:posOffset>
                </wp:positionH>
                <wp:positionV relativeFrom="paragraph">
                  <wp:posOffset>8166100</wp:posOffset>
                </wp:positionV>
                <wp:extent cx="328295" cy="328295"/>
                <wp:effectExtent l="13970" t="12700" r="10160" b="11430"/>
                <wp:wrapNone/>
                <wp:docPr id="45" name="Oval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295" cy="3282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B465CE2" id="Oval 106" o:spid="_x0000_s1026" style="position:absolute;margin-left:145.1pt;margin-top:643pt;width:25.85pt;height:25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"/>
            </w:pict>
          </mc:Fallback>
        </mc:AlternateContent>
      </w:r>
      <w:r w:rsidR="004154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8582660</wp:posOffset>
                </wp:positionV>
                <wp:extent cx="328295" cy="328295"/>
                <wp:effectExtent l="8890" t="10160" r="5715" b="13970"/>
                <wp:wrapNone/>
                <wp:docPr id="44" name="Oval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295" cy="3282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6E5BEEB" id="Oval 97" o:spid="_x0000_s1026" style="position:absolute;margin-left:-.05pt;margin-top:675.8pt;width:25.85pt;height:25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"/>
            </w:pict>
          </mc:Fallback>
        </mc:AlternateContent>
      </w:r>
      <w:r w:rsidR="004154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8152130</wp:posOffset>
                </wp:positionV>
                <wp:extent cx="328295" cy="328295"/>
                <wp:effectExtent l="8890" t="8255" r="5715" b="6350"/>
                <wp:wrapNone/>
                <wp:docPr id="43" name="Oval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295" cy="3282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74EE696" id="Oval 96" o:spid="_x0000_s1026" style="position:absolute;margin-left:-.05pt;margin-top:641.9pt;width:25.85pt;height:25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"/>
            </w:pict>
          </mc:Fallback>
        </mc:AlternateContent>
      </w:r>
      <w:r w:rsidR="004154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7721600</wp:posOffset>
                </wp:positionV>
                <wp:extent cx="328295" cy="328295"/>
                <wp:effectExtent l="8890" t="6350" r="5715" b="8255"/>
                <wp:wrapNone/>
                <wp:docPr id="42" name="Oval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295" cy="3282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8DB2CD5" id="Oval 93" o:spid="_x0000_s1026" style="position:absolute;margin-left:-.05pt;margin-top:608pt;width:25.85pt;height:25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"/>
            </w:pict>
          </mc:Fallback>
        </mc:AlternateContent>
      </w:r>
      <w:r w:rsidR="004154E6"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-914400</wp:posOffset>
            </wp:positionV>
            <wp:extent cx="15151100" cy="10718165"/>
            <wp:effectExtent l="0" t="0" r="0" b="0"/>
            <wp:wrapNone/>
            <wp:docPr id="79" name="Picture 79" descr="T2-H-5100A-Editable-Timeline-PDF-A3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T2-H-5100A-Editable-Timeline-PDF-A3-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1100" cy="1071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6CD9" w:rsidRDefault="004154E6" w:rsidP="008C5476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43904" behindDoc="0" locked="0" layoutInCell="1" allowOverlap="1">
                <wp:simplePos x="0" y="0"/>
                <wp:positionH relativeFrom="column">
                  <wp:posOffset>-436245</wp:posOffset>
                </wp:positionH>
                <wp:positionV relativeFrom="paragraph">
                  <wp:posOffset>5361940</wp:posOffset>
                </wp:positionV>
                <wp:extent cx="1286510" cy="1222375"/>
                <wp:effectExtent l="0" t="0" r="0" b="0"/>
                <wp:wrapNone/>
                <wp:docPr id="4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 w:rsidRPr="003C6CD9"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>Enter your copy 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34.35pt;margin-top:422.2pt;width:101.3pt;height:96.25pt;z-index:251643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/tUuA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" filled="f" stroked="f">
                <v:textbox>
                  <w:txbxContent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 w:rsidRPr="003C6CD9"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>Enter your copy here.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6976" behindDoc="0" locked="0" layoutInCell="1" allowOverlap="1">
                <wp:simplePos x="0" y="0"/>
                <wp:positionH relativeFrom="column">
                  <wp:posOffset>4933315</wp:posOffset>
                </wp:positionH>
                <wp:positionV relativeFrom="paragraph">
                  <wp:posOffset>5330190</wp:posOffset>
                </wp:positionV>
                <wp:extent cx="1286510" cy="1222375"/>
                <wp:effectExtent l="0" t="0" r="0" b="0"/>
                <wp:wrapNone/>
                <wp:docPr id="4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 w:rsidRPr="003C6CD9"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>Enter your copy 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88.45pt;margin-top:419.7pt;width:101.3pt;height:96.25pt;z-index: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wSwuAIAAMI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" filled="f" stroked="f">
                <v:textbox>
                  <w:txbxContent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 w:rsidRPr="003C6CD9"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>Enter your copy here.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5952" behindDoc="0" locked="0" layoutInCell="1" allowOverlap="1">
                <wp:simplePos x="0" y="0"/>
                <wp:positionH relativeFrom="column">
                  <wp:posOffset>3136265</wp:posOffset>
                </wp:positionH>
                <wp:positionV relativeFrom="paragraph">
                  <wp:posOffset>5329555</wp:posOffset>
                </wp:positionV>
                <wp:extent cx="1286510" cy="1222375"/>
                <wp:effectExtent l="0" t="0" r="0" b="0"/>
                <wp:wrapNone/>
                <wp:docPr id="3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 w:rsidRPr="003C6CD9"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>Enter your copy 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46.95pt;margin-top:419.65pt;width:101.3pt;height:96.25pt;z-index:251645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" filled="f" stroked="f">
                <v:textbox>
                  <w:txbxContent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 w:rsidRPr="003C6CD9"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>Enter your copy here.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4928" behindDoc="0" locked="0" layoutInCell="1" allowOverlap="1">
                <wp:simplePos x="0" y="0"/>
                <wp:positionH relativeFrom="column">
                  <wp:posOffset>1360805</wp:posOffset>
                </wp:positionH>
                <wp:positionV relativeFrom="paragraph">
                  <wp:posOffset>5330190</wp:posOffset>
                </wp:positionV>
                <wp:extent cx="1286510" cy="1222375"/>
                <wp:effectExtent l="0" t="0" r="0" b="0"/>
                <wp:wrapNone/>
                <wp:docPr id="3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 w:rsidRPr="003C6CD9"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>Enter your copy 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07.15pt;margin-top:419.7pt;width:101.3pt;height:96.25pt;z-index: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k9zuQ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" filled="f" stroked="f">
                <v:textbox>
                  <w:txbxContent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 w:rsidRPr="003C6CD9"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>Enter your copy here.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0048" behindDoc="0" locked="0" layoutInCell="1" allowOverlap="1">
                <wp:simplePos x="0" y="0"/>
                <wp:positionH relativeFrom="column">
                  <wp:posOffset>3125470</wp:posOffset>
                </wp:positionH>
                <wp:positionV relativeFrom="paragraph">
                  <wp:posOffset>7255510</wp:posOffset>
                </wp:positionV>
                <wp:extent cx="1286510" cy="1222375"/>
                <wp:effectExtent l="0" t="0" r="0" b="0"/>
                <wp:wrapNone/>
                <wp:docPr id="3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 w:rsidRPr="003C6CD9"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>Enter your copy 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46.1pt;margin-top:571.3pt;width:101.3pt;height:96.2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BrquQ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" filled="f" stroked="f">
                <v:textbox>
                  <w:txbxContent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 w:rsidRPr="003C6CD9"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>Enter your copy here.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9024" behindDoc="0" locked="0" layoutInCell="1" allowOverlap="1">
                <wp:simplePos x="0" y="0"/>
                <wp:positionH relativeFrom="column">
                  <wp:posOffset>1350010</wp:posOffset>
                </wp:positionH>
                <wp:positionV relativeFrom="paragraph">
                  <wp:posOffset>7256145</wp:posOffset>
                </wp:positionV>
                <wp:extent cx="1286510" cy="1222375"/>
                <wp:effectExtent l="0" t="0" r="0" b="0"/>
                <wp:wrapNone/>
                <wp:docPr id="3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 w:rsidRPr="003C6CD9"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>Enter your copy 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06.3pt;margin-top:571.35pt;width:101.3pt;height:96.25pt;z-index: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" filled="f" stroked="f">
                <v:textbox>
                  <w:txbxContent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 w:rsidRPr="003C6CD9"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>Enter your copy here.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8000" behindDoc="0" locked="0" layoutInCell="1" allowOverlap="1">
                <wp:simplePos x="0" y="0"/>
                <wp:positionH relativeFrom="column">
                  <wp:posOffset>-447040</wp:posOffset>
                </wp:positionH>
                <wp:positionV relativeFrom="paragraph">
                  <wp:posOffset>7287895</wp:posOffset>
                </wp:positionV>
                <wp:extent cx="1286510" cy="1222375"/>
                <wp:effectExtent l="0" t="0" r="0" b="0"/>
                <wp:wrapNone/>
                <wp:docPr id="3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 w:rsidRPr="003C6CD9"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>Enter your copy 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-35.2pt;margin-top:573.85pt;width:101.3pt;height:96.25pt;z-index:251648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LmMug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" filled="f" stroked="f">
                <v:textbox>
                  <w:txbxContent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 w:rsidRPr="003C6CD9"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>Enter your copy here.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>
                <wp:simplePos x="0" y="0"/>
                <wp:positionH relativeFrom="column">
                  <wp:posOffset>4922520</wp:posOffset>
                </wp:positionH>
                <wp:positionV relativeFrom="paragraph">
                  <wp:posOffset>7256145</wp:posOffset>
                </wp:positionV>
                <wp:extent cx="1286510" cy="1222375"/>
                <wp:effectExtent l="0" t="0" r="0" b="0"/>
                <wp:wrapNone/>
                <wp:docPr id="3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 w:rsidRPr="003C6CD9"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>Enter your copy 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387.6pt;margin-top:571.35pt;width:101.3pt;height:96.25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" filled="f" stroked="f">
                <v:textbox>
                  <w:txbxContent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 w:rsidRPr="003C6CD9"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>Enter your copy here.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2880" behindDoc="0" locked="0" layoutInCell="1" allowOverlap="1">
                <wp:simplePos x="0" y="0"/>
                <wp:positionH relativeFrom="column">
                  <wp:posOffset>4933315</wp:posOffset>
                </wp:positionH>
                <wp:positionV relativeFrom="paragraph">
                  <wp:posOffset>3445510</wp:posOffset>
                </wp:positionV>
                <wp:extent cx="1286510" cy="1222375"/>
                <wp:effectExtent l="0" t="0" r="0" b="0"/>
                <wp:wrapNone/>
                <wp:docPr id="3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5476" w:rsidRPr="003C6CD9" w:rsidRDefault="008C5476" w:rsidP="003C6CD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 w:rsidRPr="003C6CD9"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>Enter your copy 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388.45pt;margin-top:271.3pt;width:101.3pt;height:96.25pt;z-index:251642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aQPug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" filled="f" stroked="f">
                <v:textbox>
                  <w:txbxContent>
                    <w:p w:rsidR="008C5476" w:rsidRPr="003C6CD9" w:rsidRDefault="008C5476" w:rsidP="003C6CD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 w:rsidRPr="003C6CD9"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>Enter your copy here.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1856" behindDoc="0" locked="0" layoutInCell="1" allowOverlap="1">
                <wp:simplePos x="0" y="0"/>
                <wp:positionH relativeFrom="column">
                  <wp:posOffset>3136265</wp:posOffset>
                </wp:positionH>
                <wp:positionV relativeFrom="paragraph">
                  <wp:posOffset>3444875</wp:posOffset>
                </wp:positionV>
                <wp:extent cx="1286510" cy="1222375"/>
                <wp:effectExtent l="0" t="0" r="0" b="0"/>
                <wp:wrapNone/>
                <wp:docPr id="3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5476" w:rsidRPr="003C6CD9" w:rsidRDefault="008C5476" w:rsidP="003C6CD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 w:rsidRPr="003C6CD9"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>Enter your copy 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246.95pt;margin-top:271.25pt;width:101.3pt;height:96.25pt;z-index:251641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" filled="f" stroked="f">
                <v:textbox>
                  <w:txbxContent>
                    <w:p w:rsidR="008C5476" w:rsidRPr="003C6CD9" w:rsidRDefault="008C5476" w:rsidP="003C6CD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 w:rsidRPr="003C6CD9"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>Enter your copy here.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0832" behindDoc="0" locked="0" layoutInCell="1" allowOverlap="1">
                <wp:simplePos x="0" y="0"/>
                <wp:positionH relativeFrom="column">
                  <wp:posOffset>1360805</wp:posOffset>
                </wp:positionH>
                <wp:positionV relativeFrom="paragraph">
                  <wp:posOffset>3445510</wp:posOffset>
                </wp:positionV>
                <wp:extent cx="1286510" cy="1222375"/>
                <wp:effectExtent l="0" t="0" r="0" b="0"/>
                <wp:wrapNone/>
                <wp:docPr id="3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5476" w:rsidRPr="003C6CD9" w:rsidRDefault="008C5476" w:rsidP="003C6CD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 w:rsidRPr="003C6CD9"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>Enter your copy 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107.15pt;margin-top:271.3pt;width:101.3pt;height:96.25pt;z-index:251640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RoguQ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" filled="f" stroked="f">
                <v:textbox>
                  <w:txbxContent>
                    <w:p w:rsidR="008C5476" w:rsidRPr="003C6CD9" w:rsidRDefault="008C5476" w:rsidP="003C6CD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 w:rsidRPr="003C6CD9"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>Enter your copy here.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9808" behindDoc="0" locked="0" layoutInCell="1" allowOverlap="1">
                <wp:simplePos x="0" y="0"/>
                <wp:positionH relativeFrom="column">
                  <wp:posOffset>-436245</wp:posOffset>
                </wp:positionH>
                <wp:positionV relativeFrom="paragraph">
                  <wp:posOffset>3477260</wp:posOffset>
                </wp:positionV>
                <wp:extent cx="1286510" cy="1222375"/>
                <wp:effectExtent l="0" t="0" r="0" b="0"/>
                <wp:wrapNone/>
                <wp:docPr id="2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5476" w:rsidRPr="003C6CD9" w:rsidRDefault="008C5476" w:rsidP="003C6CD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 w:rsidRPr="003C6CD9"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>Enter your copy 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-34.35pt;margin-top:273.8pt;width:101.3pt;height:96.25pt;z-index:251639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OYuuQ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" filled="f" stroked="f">
                <v:textbox>
                  <w:txbxContent>
                    <w:p w:rsidR="008C5476" w:rsidRPr="003C6CD9" w:rsidRDefault="008C5476" w:rsidP="003C6CD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 w:rsidRPr="003C6CD9"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>Enter your copy here.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6736" behindDoc="0" locked="0" layoutInCell="1" allowOverlap="1">
                <wp:simplePos x="0" y="0"/>
                <wp:positionH relativeFrom="column">
                  <wp:posOffset>1350010</wp:posOffset>
                </wp:positionH>
                <wp:positionV relativeFrom="paragraph">
                  <wp:posOffset>1503680</wp:posOffset>
                </wp:positionV>
                <wp:extent cx="1286510" cy="1222375"/>
                <wp:effectExtent l="0" t="0" r="0" b="0"/>
                <wp:wrapNone/>
                <wp:docPr id="2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 w:rsidRPr="003C6CD9"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>Enter your copy 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106.3pt;margin-top:118.4pt;width:101.3pt;height:96.25pt;z-index:251636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" filled="f" stroked="f">
                <v:textbox>
                  <w:txbxContent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 w:rsidRPr="003C6CD9"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>Enter your copy here.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5712" behindDoc="0" locked="0" layoutInCell="1" allowOverlap="1">
                <wp:simplePos x="0" y="0"/>
                <wp:positionH relativeFrom="column">
                  <wp:posOffset>-447040</wp:posOffset>
                </wp:positionH>
                <wp:positionV relativeFrom="paragraph">
                  <wp:posOffset>1535430</wp:posOffset>
                </wp:positionV>
                <wp:extent cx="1286510" cy="1222375"/>
                <wp:effectExtent l="0" t="0" r="0" b="0"/>
                <wp:wrapNone/>
                <wp:docPr id="2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 w:rsidRPr="003C6CD9"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>Enter your copy 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-35.2pt;margin-top:120.9pt;width:101.3pt;height:96.25pt;z-index:251635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" filled="f" stroked="f">
                <v:textbox>
                  <w:txbxContent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 w:rsidRPr="003C6CD9"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>Enter your copy here.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8784" behindDoc="0" locked="0" layoutInCell="1" allowOverlap="1">
                <wp:simplePos x="0" y="0"/>
                <wp:positionH relativeFrom="column">
                  <wp:posOffset>4922520</wp:posOffset>
                </wp:positionH>
                <wp:positionV relativeFrom="paragraph">
                  <wp:posOffset>1503680</wp:posOffset>
                </wp:positionV>
                <wp:extent cx="1286510" cy="1222375"/>
                <wp:effectExtent l="0" t="0" r="0" b="0"/>
                <wp:wrapNone/>
                <wp:docPr id="2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 w:rsidRPr="003C6CD9"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>Enter your copy 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387.6pt;margin-top:118.4pt;width:101.3pt;height:96.25pt;z-index:251638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" filled="f" stroked="f">
                <v:textbox>
                  <w:txbxContent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 w:rsidRPr="003C6CD9"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>Enter your copy here.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7760" behindDoc="0" locked="0" layoutInCell="1" allowOverlap="1">
                <wp:simplePos x="0" y="0"/>
                <wp:positionH relativeFrom="column">
                  <wp:posOffset>3125470</wp:posOffset>
                </wp:positionH>
                <wp:positionV relativeFrom="paragraph">
                  <wp:posOffset>1503045</wp:posOffset>
                </wp:positionV>
                <wp:extent cx="1286510" cy="1222375"/>
                <wp:effectExtent l="0" t="0" r="0" b="0"/>
                <wp:wrapNone/>
                <wp:docPr id="2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 w:rsidRPr="003C6CD9"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>Enter your copy 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246.1pt;margin-top:118.35pt;width:101.3pt;height:96.25pt;z-index:251637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" filled="f" stroked="f">
                <v:textbox>
                  <w:txbxContent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 w:rsidRPr="003C6CD9"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>Enter your copy here.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3664" behindDoc="0" locked="0" layoutInCell="1" allowOverlap="1">
                <wp:simplePos x="0" y="0"/>
                <wp:positionH relativeFrom="column">
                  <wp:posOffset>3125470</wp:posOffset>
                </wp:positionH>
                <wp:positionV relativeFrom="paragraph">
                  <wp:posOffset>-457200</wp:posOffset>
                </wp:positionV>
                <wp:extent cx="1286510" cy="1222375"/>
                <wp:effectExtent l="0" t="0" r="0" b="0"/>
                <wp:wrapNone/>
                <wp:docPr id="2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5476" w:rsidRPr="003C6CD9" w:rsidRDefault="008C5476" w:rsidP="003C6CD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 w:rsidRPr="003C6CD9"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>Enter your copy 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246.1pt;margin-top:-36pt;width:101.3pt;height:96.25pt;z-index:251633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sVvuQ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" filled="f" stroked="f">
                <v:textbox>
                  <w:txbxContent>
                    <w:p w:rsidR="008C5476" w:rsidRPr="003C6CD9" w:rsidRDefault="008C5476" w:rsidP="003C6CD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 w:rsidRPr="003C6CD9"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>Enter your copy here.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4688" behindDoc="0" locked="0" layoutInCell="1" allowOverlap="1">
                <wp:simplePos x="0" y="0"/>
                <wp:positionH relativeFrom="column">
                  <wp:posOffset>4922520</wp:posOffset>
                </wp:positionH>
                <wp:positionV relativeFrom="paragraph">
                  <wp:posOffset>-456565</wp:posOffset>
                </wp:positionV>
                <wp:extent cx="1286510" cy="1222375"/>
                <wp:effectExtent l="0" t="0" r="0" b="0"/>
                <wp:wrapNone/>
                <wp:docPr id="2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5476" w:rsidRPr="003C6CD9" w:rsidRDefault="008C5476" w:rsidP="003C6CD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 w:rsidRPr="003C6CD9"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>Enter your copy 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387.6pt;margin-top:-35.95pt;width:101.3pt;height:96.25pt;z-index:251634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rYCuQ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" filled="f" stroked="f">
                <v:textbox>
                  <w:txbxContent>
                    <w:p w:rsidR="008C5476" w:rsidRPr="003C6CD9" w:rsidRDefault="008C5476" w:rsidP="003C6CD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 w:rsidRPr="003C6CD9"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>Enter your copy here.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2640" behindDoc="0" locked="0" layoutInCell="1" allowOverlap="1">
                <wp:simplePos x="0" y="0"/>
                <wp:positionH relativeFrom="column">
                  <wp:posOffset>1350010</wp:posOffset>
                </wp:positionH>
                <wp:positionV relativeFrom="paragraph">
                  <wp:posOffset>-456565</wp:posOffset>
                </wp:positionV>
                <wp:extent cx="1286510" cy="1222375"/>
                <wp:effectExtent l="0" t="0" r="0" b="0"/>
                <wp:wrapNone/>
                <wp:docPr id="2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5476" w:rsidRPr="003C6CD9" w:rsidRDefault="008C5476" w:rsidP="003C6CD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 w:rsidRPr="003C6CD9"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>Enter your copy 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106.3pt;margin-top:-35.95pt;width:101.3pt;height:96.25pt;z-index:251632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mkVuA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" filled="f" stroked="f">
                <v:textbox>
                  <w:txbxContent>
                    <w:p w:rsidR="008C5476" w:rsidRPr="003C6CD9" w:rsidRDefault="008C5476" w:rsidP="003C6CD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 w:rsidRPr="003C6CD9"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>Enter your copy here.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29568" behindDoc="0" locked="0" layoutInCell="1" allowOverlap="1">
                <wp:simplePos x="0" y="0"/>
                <wp:positionH relativeFrom="column">
                  <wp:posOffset>-447040</wp:posOffset>
                </wp:positionH>
                <wp:positionV relativeFrom="paragraph">
                  <wp:posOffset>-424815</wp:posOffset>
                </wp:positionV>
                <wp:extent cx="1286510" cy="1222375"/>
                <wp:effectExtent l="0" t="0" r="0" b="0"/>
                <wp:wrapNone/>
                <wp:docPr id="2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6CD9" w:rsidRPr="003C6CD9" w:rsidRDefault="003C6CD9" w:rsidP="003C6CD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 w:rsidRPr="003C6CD9"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>Enter your copy 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-35.2pt;margin-top:-33.45pt;width:101.3pt;height:96.25pt;z-index:251629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D8ouQ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" filled="f" stroked="f">
                <v:textbox>
                  <w:txbxContent>
                    <w:p w:rsidR="003C6CD9" w:rsidRPr="003C6CD9" w:rsidRDefault="003C6CD9" w:rsidP="003C6CD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 w:rsidRPr="003C6CD9"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>Enter your copy here.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31616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-914400</wp:posOffset>
            </wp:positionV>
            <wp:extent cx="7570470" cy="10702925"/>
            <wp:effectExtent l="0" t="0" r="0" b="0"/>
            <wp:wrapNone/>
            <wp:docPr id="34" name="Picture 34" descr="T2-H-5100A-Editable-Timeline-PDF-2xA4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T2-H-5100A-Editable-Timeline-PDF-2xA4-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0470" cy="1070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6CD9">
        <w:br w:type="page"/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>
                <wp:simplePos x="0" y="0"/>
                <wp:positionH relativeFrom="column">
                  <wp:posOffset>3126740</wp:posOffset>
                </wp:positionH>
                <wp:positionV relativeFrom="paragraph">
                  <wp:posOffset>-304800</wp:posOffset>
                </wp:positionV>
                <wp:extent cx="1286510" cy="1222375"/>
                <wp:effectExtent l="0" t="0" r="0" b="0"/>
                <wp:wrapNone/>
                <wp:docPr id="2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 xml:space="preserve">Place your image here. </w:t>
                            </w:r>
                          </w:p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246.2pt;margin-top:-24pt;width:101.3pt;height:96.2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tc6uQIAAMM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" filled="f" stroked="f">
                <v:textbox>
                  <w:txbxContent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 xml:space="preserve">Place your image here. </w:t>
                      </w:r>
                    </w:p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>
                <wp:simplePos x="0" y="0"/>
                <wp:positionH relativeFrom="column">
                  <wp:posOffset>1351280</wp:posOffset>
                </wp:positionH>
                <wp:positionV relativeFrom="paragraph">
                  <wp:posOffset>-304165</wp:posOffset>
                </wp:positionV>
                <wp:extent cx="1286510" cy="1222375"/>
                <wp:effectExtent l="0" t="0" r="0" b="0"/>
                <wp:wrapNone/>
                <wp:docPr id="1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 xml:space="preserve">Place your image here. </w:t>
                            </w:r>
                          </w:p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106.4pt;margin-top:-23.95pt;width:101.3pt;height:96.2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L+YuQ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" filled="f" stroked="f">
                <v:textbox>
                  <w:txbxContent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 xml:space="preserve">Place your image here. </w:t>
                      </w:r>
                    </w:p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>
                <wp:simplePos x="0" y="0"/>
                <wp:positionH relativeFrom="column">
                  <wp:posOffset>-445770</wp:posOffset>
                </wp:positionH>
                <wp:positionV relativeFrom="paragraph">
                  <wp:posOffset>-272415</wp:posOffset>
                </wp:positionV>
                <wp:extent cx="1286510" cy="1222375"/>
                <wp:effectExtent l="0" t="0" r="0" b="0"/>
                <wp:wrapNone/>
                <wp:docPr id="1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 xml:space="preserve">Place your image here. </w:t>
                            </w:r>
                          </w:p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-35.1pt;margin-top:-21.45pt;width:101.3pt;height:96.25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" filled="f" stroked="f">
                <v:textbox>
                  <w:txbxContent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 xml:space="preserve">Place your image here. </w:t>
                      </w:r>
                    </w:p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3126740</wp:posOffset>
                </wp:positionH>
                <wp:positionV relativeFrom="paragraph">
                  <wp:posOffset>7407910</wp:posOffset>
                </wp:positionV>
                <wp:extent cx="1286510" cy="1222375"/>
                <wp:effectExtent l="0" t="0" r="0" b="0"/>
                <wp:wrapNone/>
                <wp:docPr id="1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 xml:space="preserve">Place your image here. </w:t>
                            </w:r>
                          </w:p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246.2pt;margin-top:583.3pt;width:101.3pt;height:96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" filled="f" stroked="f">
                <v:textbox>
                  <w:txbxContent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 xml:space="preserve">Place your image here. </w:t>
                      </w:r>
                    </w:p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1351280</wp:posOffset>
                </wp:positionH>
                <wp:positionV relativeFrom="paragraph">
                  <wp:posOffset>7408545</wp:posOffset>
                </wp:positionV>
                <wp:extent cx="1286510" cy="1222375"/>
                <wp:effectExtent l="0" t="0" r="0" b="0"/>
                <wp:wrapNone/>
                <wp:docPr id="1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 xml:space="preserve">Place your image here. </w:t>
                            </w:r>
                          </w:p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106.4pt;margin-top:583.35pt;width:101.3pt;height:96.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" filled="f" stroked="f">
                <v:textbox>
                  <w:txbxContent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 xml:space="preserve">Place your image here. </w:t>
                      </w:r>
                    </w:p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column">
                  <wp:posOffset>-445770</wp:posOffset>
                </wp:positionH>
                <wp:positionV relativeFrom="paragraph">
                  <wp:posOffset>7440295</wp:posOffset>
                </wp:positionV>
                <wp:extent cx="1286510" cy="1222375"/>
                <wp:effectExtent l="0" t="0" r="0" b="0"/>
                <wp:wrapNone/>
                <wp:docPr id="1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 xml:space="preserve">Place your image here. </w:t>
                            </w:r>
                          </w:p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-35.1pt;margin-top:585.85pt;width:101.3pt;height:96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" filled="f" stroked="f">
                <v:textbox>
                  <w:txbxContent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 xml:space="preserve">Place your image here. </w:t>
                      </w:r>
                    </w:p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column">
                  <wp:posOffset>4934585</wp:posOffset>
                </wp:positionH>
                <wp:positionV relativeFrom="paragraph">
                  <wp:posOffset>5482590</wp:posOffset>
                </wp:positionV>
                <wp:extent cx="1286510" cy="1222375"/>
                <wp:effectExtent l="0" t="0" r="0" b="0"/>
                <wp:wrapNone/>
                <wp:docPr id="1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 xml:space="preserve">Place your image here. </w:t>
                            </w:r>
                          </w:p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388.55pt;margin-top:431.7pt;width:101.3pt;height:96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ZmuuQ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" filled="f" stroked="f">
                <v:textbox>
                  <w:txbxContent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 xml:space="preserve">Place your image here. </w:t>
                      </w:r>
                    </w:p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3137535</wp:posOffset>
                </wp:positionH>
                <wp:positionV relativeFrom="paragraph">
                  <wp:posOffset>5481955</wp:posOffset>
                </wp:positionV>
                <wp:extent cx="1286510" cy="1222375"/>
                <wp:effectExtent l="0" t="0" r="0" b="0"/>
                <wp:wrapNone/>
                <wp:docPr id="1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 xml:space="preserve">Place your image here. </w:t>
                            </w:r>
                          </w:p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247.05pt;margin-top:431.65pt;width:101.3pt;height:96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" filled="f" stroked="f">
                <v:textbox>
                  <w:txbxContent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 xml:space="preserve">Place your image here. </w:t>
                      </w:r>
                    </w:p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1362075</wp:posOffset>
                </wp:positionH>
                <wp:positionV relativeFrom="paragraph">
                  <wp:posOffset>5482590</wp:posOffset>
                </wp:positionV>
                <wp:extent cx="1286510" cy="1222375"/>
                <wp:effectExtent l="0" t="0" r="0" b="0"/>
                <wp:wrapNone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 xml:space="preserve">Place your image here. </w:t>
                            </w:r>
                          </w:p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margin-left:107.25pt;margin-top:431.7pt;width:101.3pt;height:96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TXUuQ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" filled="f" stroked="f">
                <v:textbox>
                  <w:txbxContent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 xml:space="preserve">Place your image here. </w:t>
                      </w:r>
                    </w:p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-434975</wp:posOffset>
                </wp:positionH>
                <wp:positionV relativeFrom="paragraph">
                  <wp:posOffset>5514340</wp:posOffset>
                </wp:positionV>
                <wp:extent cx="1286510" cy="1222375"/>
                <wp:effectExtent l="0" t="0" r="0" b="0"/>
                <wp:wrapNone/>
                <wp:docPr id="1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 xml:space="preserve">Place your image here. </w:t>
                            </w:r>
                          </w:p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margin-left:-34.25pt;margin-top:434.2pt;width:101.3pt;height:96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" filled="f" stroked="f">
                <v:textbox>
                  <w:txbxContent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 xml:space="preserve">Place your image here. </w:t>
                      </w:r>
                    </w:p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4934585</wp:posOffset>
                </wp:positionH>
                <wp:positionV relativeFrom="paragraph">
                  <wp:posOffset>3597910</wp:posOffset>
                </wp:positionV>
                <wp:extent cx="1286510" cy="1222375"/>
                <wp:effectExtent l="0" t="0" r="0" b="0"/>
                <wp:wrapNone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 xml:space="preserve">Place your image here. </w:t>
                            </w:r>
                          </w:p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388.55pt;margin-top:283.3pt;width:101.3pt;height:96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Yv7uAIAAMM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" filled="f" stroked="f">
                <v:textbox>
                  <w:txbxContent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 xml:space="preserve">Place your image here. </w:t>
                      </w:r>
                    </w:p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3137535</wp:posOffset>
                </wp:positionH>
                <wp:positionV relativeFrom="paragraph">
                  <wp:posOffset>3597275</wp:posOffset>
                </wp:positionV>
                <wp:extent cx="1286510" cy="1222375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 xml:space="preserve">Place your image here. </w:t>
                            </w:r>
                          </w:p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247.05pt;margin-top:283.25pt;width:101.3pt;height:96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OWcuAIAAMI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" filled="f" stroked="f">
                <v:textbox>
                  <w:txbxContent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 xml:space="preserve">Place your image here. </w:t>
                      </w:r>
                    </w:p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1362075</wp:posOffset>
                </wp:positionH>
                <wp:positionV relativeFrom="paragraph">
                  <wp:posOffset>3597910</wp:posOffset>
                </wp:positionV>
                <wp:extent cx="1286510" cy="1222375"/>
                <wp:effectExtent l="0" t="0" r="0" b="0"/>
                <wp:wrapNone/>
                <wp:docPr id="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 xml:space="preserve">Place your image here. </w:t>
                            </w:r>
                          </w:p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margin-left:107.25pt;margin-top:283.3pt;width:101.3pt;height:96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" filled="f" stroked="f">
                <v:textbox>
                  <w:txbxContent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 xml:space="preserve">Place your image here. </w:t>
                      </w:r>
                    </w:p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-434975</wp:posOffset>
                </wp:positionH>
                <wp:positionV relativeFrom="paragraph">
                  <wp:posOffset>3629660</wp:posOffset>
                </wp:positionV>
                <wp:extent cx="1286510" cy="1222375"/>
                <wp:effectExtent l="0" t="0" r="0" b="0"/>
                <wp:wrapNone/>
                <wp:docPr id="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 xml:space="preserve">Place your image here. </w:t>
                            </w:r>
                          </w:p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margin-left:-34.25pt;margin-top:285.8pt;width:101.3pt;height:96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" filled="f" stroked="f">
                <v:textbox>
                  <w:txbxContent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 xml:space="preserve">Place your image here. </w:t>
                      </w:r>
                    </w:p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4923790</wp:posOffset>
                </wp:positionH>
                <wp:positionV relativeFrom="paragraph">
                  <wp:posOffset>1656080</wp:posOffset>
                </wp:positionV>
                <wp:extent cx="1286510" cy="1222375"/>
                <wp:effectExtent l="0" t="0" r="0" b="0"/>
                <wp:wrapNone/>
                <wp:docPr id="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 xml:space="preserve">Place your image here. </w:t>
                            </w:r>
                          </w:p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margin-left:387.7pt;margin-top:130.4pt;width:101.3pt;height:96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5d2uQ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" filled="f" stroked="f">
                <v:textbox>
                  <w:txbxContent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 xml:space="preserve">Place your image here. </w:t>
                      </w:r>
                    </w:p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3126740</wp:posOffset>
                </wp:positionH>
                <wp:positionV relativeFrom="paragraph">
                  <wp:posOffset>1655445</wp:posOffset>
                </wp:positionV>
                <wp:extent cx="1286510" cy="1222375"/>
                <wp:effectExtent l="0" t="0" r="0" b="0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 xml:space="preserve">Place your image here. </w:t>
                            </w:r>
                          </w:p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margin-left:246.2pt;margin-top:130.35pt;width:101.3pt;height:96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" filled="f" stroked="f">
                <v:textbox>
                  <w:txbxContent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 xml:space="preserve">Place your image here. </w:t>
                      </w:r>
                    </w:p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1351280</wp:posOffset>
                </wp:positionH>
                <wp:positionV relativeFrom="paragraph">
                  <wp:posOffset>1656080</wp:posOffset>
                </wp:positionV>
                <wp:extent cx="1286510" cy="1222375"/>
                <wp:effectExtent l="0" t="0" r="0" b="0"/>
                <wp:wrapNone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 xml:space="preserve">Place your image here. </w:t>
                            </w:r>
                          </w:p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margin-left:106.4pt;margin-top:130.4pt;width:101.3pt;height:96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/pLuQ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" filled="f" stroked="f">
                <v:textbox>
                  <w:txbxContent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 xml:space="preserve">Place your image here. </w:t>
                      </w:r>
                    </w:p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-445770</wp:posOffset>
                </wp:positionH>
                <wp:positionV relativeFrom="paragraph">
                  <wp:posOffset>1687830</wp:posOffset>
                </wp:positionV>
                <wp:extent cx="1286510" cy="1222375"/>
                <wp:effectExtent l="0" t="0" r="0" b="0"/>
                <wp:wrapNone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 xml:space="preserve">Place your image here. </w:t>
                            </w:r>
                          </w:p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margin-left:-35.1pt;margin-top:132.9pt;width:101.3pt;height:96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L5euA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" filled="f" stroked="f">
                <v:textbox>
                  <w:txbxContent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 xml:space="preserve">Place your image here. </w:t>
                      </w:r>
                    </w:p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4923790</wp:posOffset>
                </wp:positionH>
                <wp:positionV relativeFrom="paragraph">
                  <wp:posOffset>-304165</wp:posOffset>
                </wp:positionV>
                <wp:extent cx="1286510" cy="1222375"/>
                <wp:effectExtent l="0" t="0" r="0" b="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 xml:space="preserve">Place your image here. </w:t>
                            </w:r>
                          </w:p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margin-left:387.7pt;margin-top:-23.95pt;width:101.3pt;height:96.2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XNhuA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" filled="f" stroked="f">
                <v:textbox>
                  <w:txbxContent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 xml:space="preserve">Place your image here. </w:t>
                      </w:r>
                    </w:p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-914400</wp:posOffset>
            </wp:positionV>
            <wp:extent cx="7535545" cy="10653395"/>
            <wp:effectExtent l="0" t="0" r="0" b="0"/>
            <wp:wrapNone/>
            <wp:docPr id="56" name="Picture 56" descr="T2-H-5100A-Editable-Timeline-PDF-2xA4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T2-H-5100A-Editable-Timeline-PDF-2xA4-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5545" cy="1065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567B" w:rsidRDefault="004154E6" w:rsidP="008C5476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column">
                  <wp:posOffset>4923790</wp:posOffset>
                </wp:positionH>
                <wp:positionV relativeFrom="paragraph">
                  <wp:posOffset>7122795</wp:posOffset>
                </wp:positionV>
                <wp:extent cx="1286510" cy="1222375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  <w:t xml:space="preserve">Place your image here. </w:t>
                            </w:r>
                          </w:p>
                          <w:p w:rsidR="00A51139" w:rsidRPr="003C6CD9" w:rsidRDefault="00A51139" w:rsidP="00A51139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  <w:p w:rsidR="008C5476" w:rsidRPr="003C6CD9" w:rsidRDefault="008C5476" w:rsidP="008C5476">
                            <w:pPr>
                              <w:jc w:val="center"/>
                              <w:rPr>
                                <w:rFonts w:ascii="SF Cartoonist Hand" w:hAnsi="SF Cartoonist Han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margin-left:387.7pt;margin-top:560.85pt;width:101.3pt;height:96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8wtuQ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" filled="f" stroked="f">
                <v:textbox>
                  <w:txbxContent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  <w:r>
                        <w:rPr>
                          <w:rFonts w:ascii="SF Cartoonist Hand" w:hAnsi="SF Cartoonist Hand"/>
                          <w:sz w:val="32"/>
                          <w:szCs w:val="32"/>
                        </w:rPr>
                        <w:t xml:space="preserve">Place your image here. </w:t>
                      </w:r>
                    </w:p>
                    <w:p w:rsidR="00A51139" w:rsidRPr="003C6CD9" w:rsidRDefault="00A51139" w:rsidP="00A51139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  <w:p w:rsidR="008C5476" w:rsidRPr="003C6CD9" w:rsidRDefault="008C5476" w:rsidP="008C5476">
                      <w:pPr>
                        <w:jc w:val="center"/>
                        <w:rPr>
                          <w:rFonts w:ascii="SF Cartoonist Hand" w:hAnsi="SF Cartoonist Hand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D2567B" w:rsidSect="003C6CD9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54E6" w:rsidRDefault="004154E6" w:rsidP="003C6CD9">
      <w:pPr>
        <w:spacing w:after="0" w:line="240" w:lineRule="auto"/>
      </w:pPr>
      <w:r>
        <w:separator/>
      </w:r>
    </w:p>
  </w:endnote>
  <w:endnote w:type="continuationSeparator" w:id="0">
    <w:p w:rsidR="004154E6" w:rsidRDefault="004154E6" w:rsidP="003C6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7C54AB6D-FD16-48AC-9E51-ACF0DFF6437C}"/>
    <w:embedBold r:id="rId2" w:fontKey="{0D6C7770-CD4D-4AD3-8033-EF8A054FE1C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F Cartoonist Hand">
    <w:altName w:val="Franklin Gothic Medium Cond"/>
    <w:charset w:val="00"/>
    <w:family w:val="auto"/>
    <w:pitch w:val="variable"/>
    <w:sig w:usb0="00000001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3" w:fontKey="{FE27BEAA-4280-4931-A38F-F0D73ED31D6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54E6" w:rsidRDefault="004154E6" w:rsidP="003C6CD9">
      <w:pPr>
        <w:spacing w:after="0" w:line="240" w:lineRule="auto"/>
      </w:pPr>
      <w:r>
        <w:separator/>
      </w:r>
    </w:p>
  </w:footnote>
  <w:footnote w:type="continuationSeparator" w:id="0">
    <w:p w:rsidR="004154E6" w:rsidRDefault="004154E6" w:rsidP="003C6C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embedTrueTypeFonts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4E6"/>
    <w:rsid w:val="0006683C"/>
    <w:rsid w:val="001E45F9"/>
    <w:rsid w:val="003C6CD9"/>
    <w:rsid w:val="004154E6"/>
    <w:rsid w:val="004431FA"/>
    <w:rsid w:val="004937B8"/>
    <w:rsid w:val="007C7A76"/>
    <w:rsid w:val="007D519E"/>
    <w:rsid w:val="0087071F"/>
    <w:rsid w:val="008C5476"/>
    <w:rsid w:val="00972B9A"/>
    <w:rsid w:val="00A51139"/>
    <w:rsid w:val="00B76E2E"/>
    <w:rsid w:val="00D25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8E2FA1"/>
  <w15:chartTrackingRefBased/>
  <w15:docId w15:val="{BD6F5E56-88DD-4A65-BFAB-0BBB8C781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6C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6CD9"/>
  </w:style>
  <w:style w:type="paragraph" w:styleId="Footer">
    <w:name w:val="footer"/>
    <w:basedOn w:val="Normal"/>
    <w:link w:val="FooterChar"/>
    <w:uiPriority w:val="99"/>
    <w:unhideWhenUsed/>
    <w:rsid w:val="003C6C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6C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20FA~1.ROS\AppData\Local\Temp\7zOC91AAA03\T2-H-5100-Editable-Timeline-A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T2-H-5100-Editable-Timeline-A3</Template>
  <TotalTime>2</TotalTime>
  <Pages>3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k.rose</dc:creator>
  <cp:keywords/>
  <dc:description/>
  <cp:lastModifiedBy>Katie Rose</cp:lastModifiedBy>
  <cp:revision>2</cp:revision>
  <dcterms:created xsi:type="dcterms:W3CDTF">2020-03-17T17:11:00Z</dcterms:created>
  <dcterms:modified xsi:type="dcterms:W3CDTF">2020-03-17T17:13:00Z</dcterms:modified>
</cp:coreProperties>
</file>